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DE4" w:rsidRPr="00C6122A" w:rsidRDefault="00FA4DE4">
      <w:pPr>
        <w:rPr>
          <w:b/>
          <w:bCs/>
          <w:sz w:val="40"/>
          <w:szCs w:val="40"/>
        </w:rPr>
      </w:pPr>
      <w:r w:rsidRPr="00C6122A">
        <w:rPr>
          <w:b/>
          <w:bCs/>
          <w:sz w:val="40"/>
          <w:szCs w:val="40"/>
        </w:rPr>
        <w:t>Youth Survey</w:t>
      </w:r>
    </w:p>
    <w:p w:rsidR="00FA4DE4" w:rsidRDefault="00FA4DE4">
      <w:r>
        <w:t>1. What is your nicknames or other names that friend and family call you___________________________</w:t>
      </w:r>
    </w:p>
    <w:p w:rsidR="00FA4DE4" w:rsidRDefault="00FA4DE4">
      <w:r>
        <w:t>2. What is your birth date or date of birth ________________________</w:t>
      </w:r>
    </w:p>
    <w:p w:rsidR="00FA4DE4" w:rsidRDefault="00FA4DE4">
      <w:r>
        <w:t>3.Are you male or female? _______________________</w:t>
      </w:r>
    </w:p>
    <w:p w:rsidR="00FA4DE4" w:rsidRDefault="00FA4DE4">
      <w:r>
        <w:t xml:space="preserve">4. </w:t>
      </w:r>
      <w:r w:rsidRPr="001E4DB2">
        <w:rPr>
          <w:b/>
          <w:bCs/>
        </w:rPr>
        <w:t>WHO</w:t>
      </w:r>
      <w:r>
        <w:t xml:space="preserve"> do you currently live with? _________________________________________________</w:t>
      </w:r>
    </w:p>
    <w:p w:rsidR="00FA4DE4" w:rsidRDefault="00FA4DE4">
      <w:r>
        <w:t xml:space="preserve">5. </w:t>
      </w:r>
      <w:r w:rsidRPr="001E4DB2">
        <w:rPr>
          <w:b/>
          <w:bCs/>
        </w:rPr>
        <w:t>WHERE</w:t>
      </w:r>
      <w:r>
        <w:t xml:space="preserve"> do you currently live? ________________________________________________________</w:t>
      </w:r>
    </w:p>
    <w:p w:rsidR="00FA4DE4" w:rsidRDefault="00FA4DE4">
      <w:r>
        <w:t xml:space="preserve">6. Please specify where you live. _______________________________________________________  </w:t>
      </w:r>
    </w:p>
    <w:p w:rsidR="00FA4DE4" w:rsidRDefault="00FA4DE4">
      <w:r>
        <w:t>7. Do you now support  yourself  ?_______________________________________________________</w:t>
      </w:r>
    </w:p>
    <w:p w:rsidR="00FA4DE4" w:rsidRDefault="00FA4DE4">
      <w:r>
        <w:t>8. Have you lived at your current address your entire life ? ____________________________________</w:t>
      </w:r>
    </w:p>
    <w:p w:rsidR="00FA4DE4" w:rsidRDefault="00FA4DE4">
      <w:r>
        <w:t>9. How long have you lived at your current address ? _____________________________________</w:t>
      </w:r>
    </w:p>
    <w:p w:rsidR="00FA4DE4" w:rsidRDefault="00FA4DE4">
      <w:r>
        <w:t>10, In what city did you live before you lived at your current address? __________________________</w:t>
      </w:r>
    </w:p>
    <w:p w:rsidR="00FA4DE4" w:rsidRDefault="00FA4DE4">
      <w:r>
        <w:t>11. Is that in the United States? ___________________________________________________</w:t>
      </w:r>
    </w:p>
    <w:p w:rsidR="00FA4DE4" w:rsidRDefault="00FA4DE4">
      <w:r>
        <w:t>12. Was that house in your current neighborhood ? ___________________________________</w:t>
      </w:r>
    </w:p>
    <w:p w:rsidR="00FA4DE4" w:rsidRDefault="00FA4DE4">
      <w:r>
        <w:t>13. Where was your previous Located (such as intersection of two streets , the nearest park ,or a name   that everyone calls that Neighborhood ? ____________________________________________________</w:t>
      </w:r>
    </w:p>
    <w:p w:rsidR="00FA4DE4" w:rsidRDefault="00FA4DE4">
      <w:r>
        <w:t>14. In that Neighbor hood do you currently spend  most of your time ? ___________________________</w:t>
      </w:r>
    </w:p>
    <w:p w:rsidR="00FA4DE4" w:rsidRDefault="00FA4DE4">
      <w:r>
        <w:t>15. Where is that ? What is the name of the most Important location that help us determine where it is, such as the intersection of two streets or park ? ______________________________________________</w:t>
      </w:r>
    </w:p>
    <w:p w:rsidR="00FA4DE4" w:rsidRDefault="00FA4DE4">
      <w:pPr>
        <w:rPr>
          <w:b/>
          <w:bCs/>
        </w:rPr>
      </w:pPr>
      <w:r w:rsidRPr="00F411D2">
        <w:rPr>
          <w:b/>
          <w:bCs/>
        </w:rPr>
        <w:t>16. Were you in school at any point during the L</w:t>
      </w:r>
      <w:r>
        <w:rPr>
          <w:b/>
          <w:bCs/>
        </w:rPr>
        <w:t xml:space="preserve">AST SCHOOL </w:t>
      </w:r>
      <w:r w:rsidRPr="00F411D2">
        <w:rPr>
          <w:b/>
          <w:bCs/>
        </w:rPr>
        <w:t>? __</w:t>
      </w:r>
      <w:r>
        <w:rPr>
          <w:b/>
          <w:bCs/>
        </w:rPr>
        <w:t>_______________________________</w:t>
      </w:r>
    </w:p>
    <w:p w:rsidR="00FA4DE4" w:rsidRDefault="00FA4DE4">
      <w:r w:rsidRPr="00F411D2">
        <w:t>17. Are you currently in school</w:t>
      </w:r>
      <w:r>
        <w:t xml:space="preserve"> ? _______________________________________</w:t>
      </w:r>
    </w:p>
    <w:p w:rsidR="00FA4DE4" w:rsidRDefault="00FA4DE4">
      <w:r>
        <w:t>18. What grads or year are you in ? ________________________________</w:t>
      </w:r>
    </w:p>
    <w:p w:rsidR="00FA4DE4" w:rsidRDefault="00FA4DE4">
      <w:r>
        <w:t>19. Have you graduated from high school or earned a GED ? _______________________</w:t>
      </w:r>
    </w:p>
    <w:p w:rsidR="00FA4DE4" w:rsidRDefault="00FA4DE4">
      <w:r>
        <w:t>20. What was the last grade in school that you completed ? _________________________________</w:t>
      </w:r>
    </w:p>
    <w:p w:rsidR="00FA4DE4" w:rsidRDefault="00FA4DE4"/>
    <w:p w:rsidR="00FA4DE4" w:rsidRDefault="00FA4DE4"/>
    <w:p w:rsidR="00FA4DE4" w:rsidRDefault="00FA4DE4">
      <w:r>
        <w:t>21. Have you ever had to repeat a grade in school , for any reason ? ______________________</w:t>
      </w:r>
    </w:p>
    <w:p w:rsidR="00FA4DE4" w:rsidRDefault="00FA4DE4">
      <w:r>
        <w:t>22. Did any adult in your immediate family (mother , father , either Grandfather, or older brother or sister) graduate from high school ? ____________________________</w:t>
      </w:r>
    </w:p>
    <w:p w:rsidR="00FA4DE4" w:rsidRDefault="00FA4DE4">
      <w:r>
        <w:t>23. Did a parent or guardian regularly insist that you go to school and do well ? ____________________</w:t>
      </w:r>
    </w:p>
    <w:p w:rsidR="00FA4DE4" w:rsidRDefault="00FA4DE4">
      <w:r>
        <w:t>24. Does a Parent or guardian Regularly insist that you do to school and do well ? __________________</w:t>
      </w:r>
    </w:p>
    <w:p w:rsidR="00FA4DE4" w:rsidRDefault="00FA4DE4">
      <w:r>
        <w:t xml:space="preserve">25. In the </w:t>
      </w:r>
      <w:r w:rsidRPr="001E4DB2">
        <w:rPr>
          <w:b/>
          <w:bCs/>
        </w:rPr>
        <w:t>LAST SCHOOL YEAR</w:t>
      </w:r>
      <w:r>
        <w:t xml:space="preserve"> were you on any athletic or sports teams at </w:t>
      </w:r>
      <w:r w:rsidRPr="001E4DB2">
        <w:rPr>
          <w:b/>
          <w:bCs/>
        </w:rPr>
        <w:t>SCHOOL</w:t>
      </w:r>
      <w:r>
        <w:t xml:space="preserve"> ? ________________</w:t>
      </w:r>
    </w:p>
    <w:p w:rsidR="00FA4DE4" w:rsidRDefault="00FA4DE4">
      <w:r>
        <w:t>26. What sport(s) ? _____________________________________________________</w:t>
      </w:r>
    </w:p>
    <w:p w:rsidR="00FA4DE4" w:rsidRDefault="00FA4DE4">
      <w:pPr>
        <w:rPr>
          <w:sz w:val="18"/>
          <w:szCs w:val="18"/>
        </w:rPr>
      </w:pPr>
      <w:r>
        <w:t xml:space="preserve">           </w:t>
      </w:r>
      <w:r>
        <w:rPr>
          <w:sz w:val="18"/>
          <w:szCs w:val="18"/>
        </w:rPr>
        <w:t>Football , Cheerleading , Basketball , Soccer , Baseball , Volleyball , Track and Field  , Multiple sports team , Other</w:t>
      </w:r>
    </w:p>
    <w:p w:rsidR="00FA4DE4" w:rsidRDefault="00FA4DE4">
      <w:r>
        <w:rPr>
          <w:sz w:val="18"/>
          <w:szCs w:val="18"/>
        </w:rPr>
        <w:t xml:space="preserve">27. </w:t>
      </w:r>
      <w:r>
        <w:t>Please specify which type</w:t>
      </w:r>
      <w:r w:rsidRPr="00CE2494">
        <w:t xml:space="preserve"> of sports</w:t>
      </w:r>
      <w:r>
        <w:t xml:space="preserve">. ( </w:t>
      </w:r>
      <w:r w:rsidRPr="001E4DB2">
        <w:t>Multiple sports team</w:t>
      </w:r>
      <w:r>
        <w:t xml:space="preserve">)________________________________   </w:t>
      </w:r>
    </w:p>
    <w:p w:rsidR="00FA4DE4" w:rsidRDefault="00FA4DE4">
      <w:r>
        <w:t xml:space="preserve">28. </w:t>
      </w:r>
      <w:r w:rsidRPr="001E4DB2">
        <w:t>. Please specify which type(s) of sports.</w:t>
      </w:r>
      <w:r>
        <w:t xml:space="preserve"> ( Other) _______________________________________</w:t>
      </w:r>
    </w:p>
    <w:p w:rsidR="00FA4DE4" w:rsidRDefault="00FA4DE4">
      <w:r>
        <w:t xml:space="preserve">29. In the </w:t>
      </w:r>
      <w:r w:rsidRPr="001E4DB2">
        <w:rPr>
          <w:b/>
          <w:bCs/>
        </w:rPr>
        <w:t>LAST SCHOOL YEAR</w:t>
      </w:r>
      <w:r>
        <w:t xml:space="preserve"> , Have you participated in any </w:t>
      </w:r>
      <w:r w:rsidRPr="001E4DB2">
        <w:rPr>
          <w:b/>
          <w:bCs/>
        </w:rPr>
        <w:t>SCHOOL</w:t>
      </w:r>
      <w:r>
        <w:t xml:space="preserve"> groups, clubs ,or activities ? ________________________________________________-</w:t>
      </w:r>
    </w:p>
    <w:p w:rsidR="00FA4DE4" w:rsidRDefault="00FA4DE4">
      <w:r>
        <w:t>30. Which</w:t>
      </w:r>
      <w:r w:rsidRPr="001E4DB2">
        <w:rPr>
          <w:b/>
          <w:bCs/>
        </w:rPr>
        <w:t xml:space="preserve"> SCHOOL</w:t>
      </w:r>
      <w:r>
        <w:rPr>
          <w:b/>
          <w:bCs/>
        </w:rPr>
        <w:t xml:space="preserve"> </w:t>
      </w:r>
      <w:r w:rsidRPr="001E4DB2">
        <w:t>groups , clubs ,or</w:t>
      </w:r>
      <w:r>
        <w:rPr>
          <w:b/>
          <w:bCs/>
        </w:rPr>
        <w:t xml:space="preserve"> </w:t>
      </w:r>
      <w:r w:rsidRPr="00654B88">
        <w:t>activities have you</w:t>
      </w:r>
      <w:r>
        <w:rPr>
          <w:b/>
          <w:bCs/>
        </w:rPr>
        <w:t xml:space="preserve"> </w:t>
      </w:r>
      <w:r w:rsidRPr="00654B88">
        <w:t>participated in</w:t>
      </w:r>
      <w:r>
        <w:rPr>
          <w:b/>
          <w:bCs/>
        </w:rPr>
        <w:t xml:space="preserve"> </w:t>
      </w:r>
      <w:r>
        <w:t>during the last school year ?                                   _____________________________________________________</w:t>
      </w:r>
    </w:p>
    <w:p w:rsidR="00FA4DE4" w:rsidRDefault="00FA4DE4">
      <w:r>
        <w:t xml:space="preserve">31. Please list which </w:t>
      </w:r>
      <w:r w:rsidRPr="00654B88">
        <w:rPr>
          <w:b/>
          <w:bCs/>
        </w:rPr>
        <w:t>SCHOOL</w:t>
      </w:r>
      <w:r>
        <w:t xml:space="preserve"> groups or clubs you have participated in the last school year.</w:t>
      </w:r>
    </w:p>
    <w:p w:rsidR="00FA4DE4" w:rsidRPr="00654B88" w:rsidRDefault="00FA4DE4" w:rsidP="00654B88">
      <w:r>
        <w:t xml:space="preserve">32. </w:t>
      </w:r>
      <w:r w:rsidRPr="00654B88">
        <w:t xml:space="preserve"> Please</w:t>
      </w:r>
      <w:r>
        <w:t xml:space="preserve"> specify any</w:t>
      </w:r>
      <w:r w:rsidRPr="00654B88">
        <w:t xml:space="preserve"> </w:t>
      </w:r>
      <w:r w:rsidRPr="00654B88">
        <w:rPr>
          <w:b/>
          <w:bCs/>
        </w:rPr>
        <w:t>SCHOOL</w:t>
      </w:r>
      <w:r w:rsidRPr="00654B88">
        <w:t xml:space="preserve"> groups you have participated in the last school year.</w:t>
      </w:r>
    </w:p>
    <w:p w:rsidR="00FA4DE4" w:rsidRDefault="00FA4DE4">
      <w:pPr>
        <w:rPr>
          <w:b/>
          <w:bCs/>
        </w:rPr>
      </w:pPr>
      <w:r w:rsidRPr="000A3EBA">
        <w:rPr>
          <w:b/>
          <w:bCs/>
        </w:rPr>
        <w:t>33. In the PAST YEAR , did you participate in any COMMUNITY activities , such as groups at the Y, Boys and Girls clubs , hobby clubs ? _______________________________________________________</w:t>
      </w:r>
    </w:p>
    <w:p w:rsidR="00FA4DE4" w:rsidRDefault="00FA4DE4">
      <w:r>
        <w:t>34. Which</w:t>
      </w:r>
      <w:r w:rsidRPr="000A3EBA">
        <w:rPr>
          <w:b/>
          <w:bCs/>
        </w:rPr>
        <w:t xml:space="preserve"> COMMUNITY</w:t>
      </w:r>
      <w:r>
        <w:t xml:space="preserve"> activities have you participated in during the past year , _______________________________________________________________________</w:t>
      </w:r>
    </w:p>
    <w:p w:rsidR="00FA4DE4" w:rsidRDefault="00FA4DE4">
      <w:r>
        <w:t>35. Please specify which community group or activities you participated in during the past  year.</w:t>
      </w:r>
    </w:p>
    <w:p w:rsidR="00FA4DE4" w:rsidRDefault="00FA4DE4">
      <w:r>
        <w:t>______________________________________________________________________________</w:t>
      </w:r>
    </w:p>
    <w:p w:rsidR="00FA4DE4" w:rsidRDefault="00FA4DE4">
      <w:r>
        <w:t xml:space="preserve">36. </w:t>
      </w:r>
      <w:r w:rsidRPr="000476DD">
        <w:t>Please specify which community group</w:t>
      </w:r>
      <w:r>
        <w:t>s</w:t>
      </w:r>
      <w:r w:rsidRPr="000476DD">
        <w:t xml:space="preserve"> you participated in during the past  year.</w:t>
      </w:r>
      <w:r>
        <w:t xml:space="preserve"> _____________________________________________________________________________</w:t>
      </w:r>
    </w:p>
    <w:p w:rsidR="00FA4DE4" w:rsidRDefault="00FA4DE4">
      <w:r>
        <w:t xml:space="preserve">37. In the </w:t>
      </w:r>
      <w:r w:rsidRPr="000476DD">
        <w:rPr>
          <w:b/>
          <w:bCs/>
        </w:rPr>
        <w:t>PAST YEAR</w:t>
      </w:r>
      <w:r>
        <w:t xml:space="preserve"> , did you participate in any COMMUNITY sports , such as organized sports or pickup games ? _____________________</w:t>
      </w:r>
      <w:bookmarkStart w:id="0" w:name="_GoBack"/>
      <w:bookmarkEnd w:id="0"/>
      <w:r>
        <w:t>_______________________________________________</w:t>
      </w:r>
    </w:p>
    <w:p w:rsidR="00FA4DE4" w:rsidRPr="000A3EBA" w:rsidRDefault="00FA4DE4"/>
    <w:sectPr w:rsidR="00FA4DE4" w:rsidRPr="000A3EBA" w:rsidSect="00F704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2DC1"/>
    <w:rsid w:val="000476DD"/>
    <w:rsid w:val="000A3EBA"/>
    <w:rsid w:val="001E4DB2"/>
    <w:rsid w:val="002868FD"/>
    <w:rsid w:val="003E5031"/>
    <w:rsid w:val="00416C77"/>
    <w:rsid w:val="00622DC1"/>
    <w:rsid w:val="00654B88"/>
    <w:rsid w:val="008C006F"/>
    <w:rsid w:val="00AC631E"/>
    <w:rsid w:val="00B36B14"/>
    <w:rsid w:val="00C6122A"/>
    <w:rsid w:val="00C832DA"/>
    <w:rsid w:val="00CE2494"/>
    <w:rsid w:val="00F411D2"/>
    <w:rsid w:val="00F704FE"/>
    <w:rsid w:val="00FA4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04FE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124</TotalTime>
  <Pages>2</Pages>
  <Words>641</Words>
  <Characters>3659</Characters>
  <Application>Microsoft Office Outlook</Application>
  <DocSecurity>0</DocSecurity>
  <Lines>0</Lines>
  <Paragraphs>0</Paragraphs>
  <ScaleCrop>false</ScaleCrop>
  <Company>GTCC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Guilford</dc:creator>
  <cp:keywords/>
  <dc:description/>
  <cp:lastModifiedBy>test</cp:lastModifiedBy>
  <cp:revision>2</cp:revision>
  <cp:lastPrinted>2012-09-05T00:46:00Z</cp:lastPrinted>
  <dcterms:created xsi:type="dcterms:W3CDTF">2012-09-04T22:49:00Z</dcterms:created>
  <dcterms:modified xsi:type="dcterms:W3CDTF">2014-06-16T17:22:00Z</dcterms:modified>
</cp:coreProperties>
</file>